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87" w:rsidRPr="0014115A" w:rsidRDefault="00B14887" w:rsidP="0014115A">
      <w:pPr>
        <w:spacing w:after="0" w:line="240" w:lineRule="auto"/>
        <w:ind w:firstLine="284"/>
        <w:jc w:val="center"/>
        <w:rPr>
          <w:rFonts w:ascii="Monotype Corsiva" w:hAnsi="Monotype Corsiva"/>
          <w:b/>
          <w:color w:val="7030A0"/>
          <w:sz w:val="72"/>
          <w:szCs w:val="72"/>
          <w:lang w:eastAsia="ru-RU"/>
        </w:rPr>
      </w:pPr>
      <w:r w:rsidRPr="0014115A">
        <w:rPr>
          <w:rFonts w:ascii="Monotype Corsiva" w:hAnsi="Monotype Corsiva"/>
          <w:b/>
          <w:color w:val="7030A0"/>
          <w:sz w:val="72"/>
          <w:szCs w:val="72"/>
          <w:lang w:eastAsia="ru-RU"/>
        </w:rPr>
        <w:t>Неделя русского языка и литературы</w:t>
      </w:r>
    </w:p>
    <w:p w:rsidR="00B14887" w:rsidRPr="0014115A" w:rsidRDefault="00B14887">
      <w:pPr>
        <w:rPr>
          <w:rFonts w:ascii="Times New Roman" w:hAnsi="Times New Roman"/>
          <w:b/>
          <w:sz w:val="28"/>
          <w:szCs w:val="28"/>
        </w:rPr>
      </w:pPr>
      <w:r w:rsidRPr="0014115A">
        <w:rPr>
          <w:rFonts w:ascii="Times New Roman" w:hAnsi="Times New Roman"/>
          <w:b/>
          <w:sz w:val="28"/>
          <w:szCs w:val="28"/>
        </w:rPr>
        <w:t>Программа:</w:t>
      </w:r>
    </w:p>
    <w:p w:rsidR="00B14887" w:rsidRPr="0014115A" w:rsidRDefault="00B14887" w:rsidP="00404EE9">
      <w:pPr>
        <w:rPr>
          <w:rFonts w:ascii="Times New Roman" w:hAnsi="Times New Roman"/>
          <w:sz w:val="28"/>
          <w:szCs w:val="28"/>
          <w:u w:val="single"/>
        </w:rPr>
      </w:pPr>
      <w:r w:rsidRPr="0014115A">
        <w:rPr>
          <w:rFonts w:ascii="Times New Roman" w:hAnsi="Times New Roman"/>
          <w:sz w:val="28"/>
          <w:szCs w:val="28"/>
          <w:u w:val="single"/>
        </w:rPr>
        <w:t>1. Понедельник 15.01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Викторина для </w:t>
      </w:r>
      <w:r w:rsidRPr="0014115A">
        <w:rPr>
          <w:rFonts w:ascii="Times New Roman" w:hAnsi="Times New Roman"/>
          <w:sz w:val="28"/>
          <w:szCs w:val="28"/>
          <w:u w:val="single"/>
        </w:rPr>
        <w:t>5-6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перемене после 3-го урока</w:t>
      </w:r>
    </w:p>
    <w:p w:rsidR="00B14887" w:rsidRDefault="00B14887" w:rsidP="00C869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Просмотр документального фильма «Л.Н.Толстой в Казани» для </w:t>
      </w:r>
      <w:r w:rsidRPr="00996F74">
        <w:rPr>
          <w:rFonts w:ascii="Times New Roman" w:hAnsi="Times New Roman"/>
          <w:sz w:val="28"/>
          <w:szCs w:val="28"/>
          <w:u w:val="single"/>
        </w:rPr>
        <w:t>8,</w:t>
      </w:r>
      <w:r w:rsidRPr="0014115A">
        <w:rPr>
          <w:rFonts w:ascii="Times New Roman" w:hAnsi="Times New Roman"/>
          <w:sz w:val="28"/>
          <w:szCs w:val="28"/>
          <w:u w:val="single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класса 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перемене после 4-го урока</w:t>
      </w:r>
    </w:p>
    <w:p w:rsidR="00B14887" w:rsidRPr="0014115A" w:rsidRDefault="00B14887" w:rsidP="00404EE9">
      <w:pPr>
        <w:rPr>
          <w:rFonts w:ascii="Times New Roman" w:hAnsi="Times New Roman"/>
          <w:sz w:val="28"/>
          <w:szCs w:val="28"/>
          <w:u w:val="single"/>
        </w:rPr>
      </w:pPr>
      <w:r w:rsidRPr="0014115A">
        <w:rPr>
          <w:rFonts w:ascii="Times New Roman" w:hAnsi="Times New Roman"/>
          <w:sz w:val="28"/>
          <w:szCs w:val="28"/>
          <w:u w:val="single"/>
        </w:rPr>
        <w:t>2. Вторник 16.01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Викторина для </w:t>
      </w:r>
      <w:r w:rsidRPr="0014115A">
        <w:rPr>
          <w:rFonts w:ascii="Times New Roman" w:hAnsi="Times New Roman"/>
          <w:sz w:val="28"/>
          <w:szCs w:val="28"/>
          <w:u w:val="single"/>
        </w:rPr>
        <w:t>7-8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перемене после 4-го урока</w:t>
      </w:r>
    </w:p>
    <w:p w:rsidR="00B14887" w:rsidRPr="0014115A" w:rsidRDefault="00B14887" w:rsidP="00404EE9">
      <w:pPr>
        <w:rPr>
          <w:rFonts w:ascii="Times New Roman" w:hAnsi="Times New Roman"/>
          <w:sz w:val="28"/>
          <w:szCs w:val="28"/>
          <w:u w:val="single"/>
        </w:rPr>
      </w:pPr>
      <w:r w:rsidRPr="0014115A">
        <w:rPr>
          <w:rFonts w:ascii="Times New Roman" w:hAnsi="Times New Roman"/>
          <w:sz w:val="28"/>
          <w:szCs w:val="28"/>
          <w:u w:val="single"/>
        </w:rPr>
        <w:t>3. Среда 17.01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1.Вечер русского романса для </w:t>
      </w:r>
      <w:r w:rsidRPr="0014115A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-8</w:t>
      </w:r>
      <w:r>
        <w:rPr>
          <w:rFonts w:ascii="Times New Roman" w:hAnsi="Times New Roman"/>
          <w:sz w:val="28"/>
          <w:szCs w:val="28"/>
        </w:rPr>
        <w:t xml:space="preserve"> классов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перемене после 4-го урока</w:t>
      </w:r>
    </w:p>
    <w:p w:rsidR="00B14887" w:rsidRPr="0014115A" w:rsidRDefault="00B14887" w:rsidP="00404EE9">
      <w:pPr>
        <w:rPr>
          <w:rFonts w:ascii="Times New Roman" w:hAnsi="Times New Roman"/>
          <w:sz w:val="28"/>
          <w:szCs w:val="28"/>
          <w:u w:val="single"/>
        </w:rPr>
      </w:pPr>
      <w:r w:rsidRPr="0014115A">
        <w:rPr>
          <w:rFonts w:ascii="Times New Roman" w:hAnsi="Times New Roman"/>
          <w:sz w:val="28"/>
          <w:szCs w:val="28"/>
          <w:u w:val="single"/>
        </w:rPr>
        <w:t>4. Четверг 18.01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конкурса «Живая классика» для начальных классов</w:t>
      </w:r>
    </w:p>
    <w:p w:rsidR="00B14887" w:rsidRPr="0014115A" w:rsidRDefault="00B14887" w:rsidP="00404EE9">
      <w:pPr>
        <w:rPr>
          <w:rFonts w:ascii="Times New Roman" w:hAnsi="Times New Roman"/>
          <w:sz w:val="28"/>
          <w:szCs w:val="28"/>
          <w:u w:val="single"/>
        </w:rPr>
      </w:pPr>
      <w:r w:rsidRPr="0014115A">
        <w:rPr>
          <w:rFonts w:ascii="Times New Roman" w:hAnsi="Times New Roman"/>
          <w:sz w:val="28"/>
          <w:szCs w:val="28"/>
          <w:u w:val="single"/>
        </w:rPr>
        <w:t>5. Пятница 19.01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конкурса «Живая классика» для старших классов</w:t>
      </w:r>
    </w:p>
    <w:p w:rsidR="00B14887" w:rsidRPr="0014115A" w:rsidRDefault="00B14887" w:rsidP="00404EE9">
      <w:pPr>
        <w:rPr>
          <w:rFonts w:ascii="Times New Roman" w:hAnsi="Times New Roman"/>
          <w:sz w:val="28"/>
          <w:szCs w:val="28"/>
          <w:u w:val="single"/>
        </w:rPr>
      </w:pPr>
      <w:r w:rsidRPr="0014115A">
        <w:rPr>
          <w:rFonts w:ascii="Times New Roman" w:hAnsi="Times New Roman"/>
          <w:sz w:val="28"/>
          <w:szCs w:val="28"/>
          <w:u w:val="single"/>
        </w:rPr>
        <w:t>6. Суббота 20.01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итогов.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pp.userapi.com/c840422/v840422320/3cc28/0bsk1_7b7x0.jpg" style="width:480pt;height:724.5pt;visibility:visible">
            <v:imagedata r:id="rId5" o:title=""/>
          </v:shape>
        </w:pict>
      </w:r>
    </w:p>
    <w:p w:rsidR="00B14887" w:rsidRPr="00D30535" w:rsidRDefault="00B14887" w:rsidP="00D30535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D30535">
        <w:rPr>
          <w:rFonts w:ascii="Times New Roman" w:hAnsi="Times New Roman"/>
          <w:b/>
          <w:bCs/>
          <w:sz w:val="36"/>
          <w:szCs w:val="36"/>
          <w:lang w:eastAsia="ru-RU"/>
        </w:rPr>
        <w:t>Высказывания о русском языке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Русский язык чрезвычайно богат, гибок и живописен для выражения простых, естественных понятий.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В. Г. Белинский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Язык наш сладок, чист, и пышен, и богат.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А. П. Сумароков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Как материал словесности, язык славяне - русский имеет неоспоримое превосходство перед всеми европейскими.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А. С. Пушкин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Карл Пятый, римский император, говаривал, что ишпанским языком с богом, французским с друзьями, немецким с неприятелями, итальянским с женским полом говорить прилично. Но если бы он российскому языку был искусен, то, конечно, к тому присовокупил бы, что им со всеми оными говорить пристойно, ибо нашел бы в нем великолепие ишпанского, живость французского, крепость немецкого, нежность итальянского, сверх того богатую и сильную в изображениях краткость греческого и латинского языков.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М. В. Ломоносов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Главный характер нашего языка состоит в чрезвычайной легкости, с которой все выражается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30535">
        <w:rPr>
          <w:rFonts w:ascii="Times New Roman" w:hAnsi="Times New Roman"/>
          <w:sz w:val="24"/>
          <w:szCs w:val="24"/>
          <w:lang w:eastAsia="ru-RU"/>
        </w:rPr>
        <w:t>на нем - отвлеченные мысли, внутренние, лирические чувствования... крик негодования, искрящаяся шалость и потрясающая страсть.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А. И. Герцен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Язык народа - лучший, никогда не увядающий и вечно вновь распускающийся цвет всей его  духовной жизни...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А. Д. Ушинский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Язык - это история народа. Язык - это путь цивилизации и культуры.... Поэтому – то изучение и сбережение русского языка является не праздным занятием от нечего делать, но насущной необходимостью...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D30535">
        <w:rPr>
          <w:rFonts w:ascii="Times New Roman" w:hAnsi="Times New Roman"/>
          <w:sz w:val="24"/>
          <w:szCs w:val="24"/>
          <w:lang w:eastAsia="ru-RU"/>
        </w:rPr>
        <w:t>Русский язык в умелых руках и опытных устах - красив, певуч, выразителен, послушен, ловок и вместителен...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А. И. Куприн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С русским языком можно творить чудеса. Нет ничего такого в жизни и в нашем сознании,  что нельзя было бы передать русским словом.. .Нет таких звуков, красок, образов и мыслей -</w:t>
      </w:r>
      <w:r w:rsidRPr="00D30535">
        <w:rPr>
          <w:rFonts w:ascii="Times New Roman" w:hAnsi="Times New Roman"/>
          <w:sz w:val="24"/>
          <w:szCs w:val="24"/>
          <w:lang w:eastAsia="ru-RU"/>
        </w:rPr>
        <w:br/>
        <w:t>сложных и простых, - для которых не нашлось бы в нашем языке точного выражения.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К. Г. Паустовский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Русский язык - это язык Пушкина и Толстого, Достоевского и Тургенева, Чехова и Горького, это тот “могучий и прекрасный”, на котором создана великая литература, пользующаяся заслуженной славой и признанием всего человечества.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Олесь Гончар. Украина</w:t>
      </w:r>
    </w:p>
    <w:p w:rsidR="00B14887" w:rsidRPr="00D30535" w:rsidRDefault="00B14887" w:rsidP="00D30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0535">
        <w:rPr>
          <w:rFonts w:ascii="Times New Roman" w:hAnsi="Times New Roman"/>
          <w:sz w:val="24"/>
          <w:szCs w:val="24"/>
          <w:lang w:eastAsia="ru-RU"/>
        </w:rPr>
        <w:t>Берегите наш язык, наш прекрасный русский язык, этот клад, это достояние, переданное нам нашими предшественниками, в числе которых блистает опять - таки Пушкин!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D30535">
        <w:rPr>
          <w:rFonts w:ascii="Times New Roman" w:hAnsi="Times New Roman"/>
          <w:sz w:val="24"/>
          <w:szCs w:val="24"/>
          <w:lang w:eastAsia="ru-RU"/>
        </w:rPr>
        <w:t>Берегите чистоту языка, как святыню!</w:t>
      </w:r>
      <w:r w:rsidRPr="00D30535">
        <w:rPr>
          <w:rFonts w:ascii="Times New Roman" w:hAnsi="Times New Roman"/>
          <w:i/>
          <w:iCs/>
          <w:sz w:val="24"/>
          <w:szCs w:val="24"/>
          <w:lang w:eastAsia="ru-RU"/>
        </w:rPr>
        <w:br/>
        <w:t>И. С. Тургенев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</w:p>
    <w:p w:rsidR="00B14887" w:rsidRPr="00D30535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30535">
        <w:rPr>
          <w:rFonts w:ascii="Times New Roman" w:hAnsi="Times New Roman"/>
          <w:sz w:val="28"/>
          <w:szCs w:val="28"/>
        </w:rPr>
        <w:t>Язык - это история народа. Язык - это путь цивилизации и культуры.... Поэтому – то изучение и сбережение русского языка является не праздным занятием от нечего делать, но насущной необходимостью...</w:t>
      </w:r>
    </w:p>
    <w:p w:rsidR="00B14887" w:rsidRPr="00D30535" w:rsidRDefault="00B14887" w:rsidP="00D30535">
      <w:pPr>
        <w:rPr>
          <w:rFonts w:ascii="Times New Roman" w:hAnsi="Times New Roman"/>
          <w:sz w:val="28"/>
          <w:szCs w:val="28"/>
        </w:rPr>
      </w:pPr>
      <w:r w:rsidRPr="00D30535">
        <w:rPr>
          <w:rFonts w:ascii="Times New Roman" w:hAnsi="Times New Roman"/>
          <w:sz w:val="28"/>
          <w:szCs w:val="28"/>
        </w:rPr>
        <w:t>Русский язык в умелых руках и опытных устах - красив, певуч, выразителен, послушен, ловок и вместителен...</w:t>
      </w:r>
    </w:p>
    <w:p w:rsidR="00B14887" w:rsidRDefault="00B14887" w:rsidP="00404EE9">
      <w:pPr>
        <w:rPr>
          <w:rFonts w:ascii="Times New Roman" w:hAnsi="Times New Roman"/>
          <w:sz w:val="28"/>
          <w:szCs w:val="28"/>
        </w:rPr>
      </w:pPr>
      <w:r w:rsidRPr="00D30535">
        <w:rPr>
          <w:rFonts w:ascii="Times New Roman" w:hAnsi="Times New Roman"/>
          <w:sz w:val="28"/>
          <w:szCs w:val="28"/>
        </w:rPr>
        <w:t>А. И. Куприн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 w:rsidRPr="000D78D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228.75pt;height:78pt;visibility:visible">
            <v:imagedata r:id="rId6" o:title=""/>
          </v:shape>
        </w:pict>
      </w:r>
    </w:p>
    <w:p w:rsidR="00B14887" w:rsidRDefault="00B14887" w:rsidP="00177E64">
      <w:pPr>
        <w:rPr>
          <w:rFonts w:ascii="Times New Roman" w:hAnsi="Times New Roman"/>
          <w:sz w:val="28"/>
          <w:szCs w:val="28"/>
        </w:rPr>
      </w:pPr>
      <w:r w:rsidRPr="000D78D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style="width:195pt;height:79.5pt;visibility:visible">
            <v:imagedata r:id="rId7" o:title=""/>
          </v:shape>
        </w:pict>
      </w:r>
    </w:p>
    <w:p w:rsidR="00B14887" w:rsidRPr="00D30535" w:rsidRDefault="00B14887" w:rsidP="00177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30535">
        <w:rPr>
          <w:rFonts w:ascii="Times New Roman" w:hAnsi="Times New Roman"/>
          <w:sz w:val="28"/>
          <w:szCs w:val="28"/>
        </w:rPr>
        <w:t>Берегите наш язык, наш прекрасный русский язык, этот клад, это достояние, переданное нам нашими предшественниками, в числе которых блистает опять - таки Пушкин!</w:t>
      </w:r>
    </w:p>
    <w:p w:rsidR="00B14887" w:rsidRPr="00D30535" w:rsidRDefault="00B14887" w:rsidP="00177E64">
      <w:pPr>
        <w:rPr>
          <w:rFonts w:ascii="Times New Roman" w:hAnsi="Times New Roman"/>
          <w:sz w:val="28"/>
          <w:szCs w:val="28"/>
        </w:rPr>
      </w:pPr>
      <w:r w:rsidRPr="00D30535">
        <w:rPr>
          <w:rFonts w:ascii="Times New Roman" w:hAnsi="Times New Roman"/>
          <w:sz w:val="28"/>
          <w:szCs w:val="28"/>
        </w:rPr>
        <w:t>Берегите чистоту языка, как святыню!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 w:rsidRPr="00D30535">
        <w:rPr>
          <w:rFonts w:ascii="Times New Roman" w:hAnsi="Times New Roman"/>
          <w:sz w:val="28"/>
          <w:szCs w:val="28"/>
        </w:rPr>
        <w:t>И. С. Тургенев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 w:rsidRPr="000D78D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style="width:228.75pt;height:165pt;visibility:visible">
            <v:imagedata r:id="rId8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(А.Кушнер)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Pr="00F623EB" w:rsidRDefault="00B14887" w:rsidP="00D3053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Фёдор Тютчев</w:t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SILENTIUM! * </w:t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Молчи, скрывайся и таи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чувства и мечты свои -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Пускай в душевной глубине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Встают и заходят оне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Безмолвно, как звезды в ночи,-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Любуйся ими - и молчи.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Как сердцу высказать себя?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Другому как понять тебя?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Поймёт ли он, чем ты живёшь?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Мысль изречённая есть ложь.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Взрывая, возмутишь ключи,-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Питайся ими - и молчи.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Лишь жить в себе самом умей -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Есть целый мир в душе твоей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Таинственно-волшебных дум;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Их оглушит наружный шум,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Дневные разгонят лучи,-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Внимай их пенью - и молчи!..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_______________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* Молчание! (лат.)</w:t>
      </w: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Pr="00F623EB" w:rsidRDefault="00B14887" w:rsidP="00D3053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Николай Заболоцкий</w:t>
      </w:r>
    </w:p>
    <w:p w:rsidR="00B14887" w:rsidRPr="00F623EB" w:rsidRDefault="00B14887" w:rsidP="00D3053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НЕКРАСИВАЯ ДЕВОЧКА</w:t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Среди других играющих детей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Она напоминает лягушонка.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Заправлена в трусы худая рубашонка,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Колечки рыжеватые кудрей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Рассыпаны, рот длинен, зубки кривы,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Черты лица остры и некрасивы.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Двум мальчуганам, сверстникам её,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Отцы купили по велосипеду.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Сегодня мальчики, не торопясь к обеду,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Гоняют по двору, забывши про неё,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Она ж за ними бегает по следу.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Чужая радость так же, как своя,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Томит её и вон из сердца рвётся,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девочка ликует и смеётся,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Охваченная счастьем бытия.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Ни тени зависти, ни умысла худого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Ещё не знает это существо.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Ей всё на свете так безмерно ново,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Так живо всё, что для иных мертво!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не хочу я думать, наблюдая,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Что будет день, когда она, рыдая,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Увидит с ужасом, что посреди подруг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Она всего лишь бедная дурнушка!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Мне верить хочется, что сердце не игрушка,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Сломать его едва ли можно вдруг!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Мне верить хочется, что чистый этот пламень,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Который в глубине её горит,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Всю боль свою один переболит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перетопит самый тяжкий камень!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пусть черты её нехороши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нечем ей прельстить воображенье, -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Младенческая грация души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Уже сквозит в любом её движенье.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А если это так, то что есть красота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почему её обожествляют люди?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Сосуд она, в котором пустота,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Или огонь, мерцающий в сосуде?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1955</w:t>
      </w:r>
    </w:p>
    <w:p w:rsidR="00B14887" w:rsidRPr="00F623EB" w:rsidRDefault="00B14887" w:rsidP="00D30535">
      <w:pPr>
        <w:rPr>
          <w:rFonts w:ascii="Times New Roman" w:hAnsi="Times New Roman"/>
          <w:color w:val="000000"/>
          <w:sz w:val="24"/>
          <w:szCs w:val="24"/>
          <w:shd w:val="clear" w:color="auto" w:fill="EDF0F5"/>
        </w:rPr>
      </w:pPr>
      <w:r w:rsidRPr="00F623EB">
        <w:rPr>
          <w:rFonts w:ascii="Times New Roman" w:hAnsi="Times New Roman"/>
          <w:color w:val="000000"/>
          <w:sz w:val="24"/>
          <w:szCs w:val="24"/>
          <w:u w:val="single"/>
          <w:shd w:val="clear" w:color="auto" w:fill="EDF0F5"/>
        </w:rPr>
        <w:t>Иосиф Бродский</w:t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t>Прощай,</w:t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t>Позабудь</w:t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t>И не обессудь.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А письма сожги,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Как мост.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будет мужественным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твой путь,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будет он прям и прост.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будет во мгле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для тебя гореть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звездная мишура,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будет надежда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ладони греть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у твоего костра.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будут метели,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снега, дожди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и бешеный рев огня,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будет удач у тебя впереди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больше, чем у меня.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Да будет могуч и прекрасен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бой,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гремящий в твоей груди.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Я счастлив за тех,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которым с тобой, может быть,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по пути.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EDF0F5"/>
        </w:rPr>
        <w:br/>
        <w:t>1957</w:t>
      </w: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Pr="00F623EB" w:rsidRDefault="00B14887" w:rsidP="00D3053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623E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Евгений Евтушенко</w:t>
      </w:r>
      <w:r w:rsidRPr="00F623EB">
        <w:rPr>
          <w:rFonts w:ascii="Times New Roman" w:hAnsi="Times New Roman"/>
          <w:b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b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Б.Ахмадулиной</w:t>
      </w:r>
      <w:r w:rsidRPr="00F623EB">
        <w:rPr>
          <w:rFonts w:ascii="Times New Roman" w:hAnsi="Times New Roman"/>
          <w:b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 мною вот что происходит: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ко мне мой старый друг не ходит,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а ходят в мелкой суете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разнообразные не те.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он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не с теми ходит где-то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тоже понимает это,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наш раздор необъясним,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оба мучимся мы с ним.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Со мною вот что происходит: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совсем не та ко мне приходит,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мне руки на плечи кладёт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у другой меня крадёт.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А той -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скажите, бога ради,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кому на плечи руки класть?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Та,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у которой я украден,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в отместку тоже станет красть.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Не сразу этим же ответит,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а будет жить с собой в борьбе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неосознанно наметит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кого-то дальнего себе.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О, сколько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нервных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недужных,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ненужных связей,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дружб ненужных!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Куда от этого я денусь?!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О, кто-нибудь,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приди,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нарушь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чужих людей соединённость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и разобщённость 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близких душ!</w:t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623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1957</w:t>
      </w:r>
    </w:p>
    <w:p w:rsidR="00B14887" w:rsidRDefault="00B14887" w:rsidP="00177E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177E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177E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Pr="00F623EB" w:rsidRDefault="00B14887" w:rsidP="00177E64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«Ночь, улица, фонарь, аптека…» Александр Блок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Ночь, улица, фонарь, аптека,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Бессмысленный и тусклый свет.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Живи еще хоть четверть века —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будет так. Исхода нет.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Умрешь — начнешь опять сначала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повторится все, как встарь: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Ночь, ледяная рябь канала,</w:t>
      </w:r>
    </w:p>
    <w:p w:rsidR="00B14887" w:rsidRPr="00F623EB" w:rsidRDefault="00B14887" w:rsidP="00177E6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2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Аптека, улица, фонарь.</w:t>
      </w:r>
    </w:p>
    <w:p w:rsidR="00B14887" w:rsidRDefault="00B14887" w:rsidP="00177E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</w:pPr>
    </w:p>
    <w:p w:rsidR="00B14887" w:rsidRDefault="00B14887" w:rsidP="00177E64">
      <w:pPr>
        <w:pStyle w:val="NormalWeb"/>
        <w:spacing w:before="168" w:beforeAutospacing="0" w:after="168" w:afterAutospacing="0"/>
        <w:rPr>
          <w:rFonts w:ascii="Tahoma" w:hAnsi="Tahoma" w:cs="Tahoma"/>
          <w:i/>
          <w:iCs/>
          <w:color w:val="3D3D3D"/>
          <w:sz w:val="27"/>
          <w:szCs w:val="27"/>
        </w:rPr>
      </w:pPr>
      <w:r>
        <w:rPr>
          <w:rStyle w:val="Strong"/>
          <w:rFonts w:ascii="Tahoma" w:hAnsi="Tahoma" w:cs="Tahoma"/>
          <w:i/>
          <w:iCs/>
          <w:color w:val="3D3D3D"/>
          <w:sz w:val="27"/>
          <w:szCs w:val="27"/>
        </w:rPr>
        <w:t>«Двадцать первое. Ночь. Понедельник…» Анна Ахматова</w:t>
      </w:r>
    </w:p>
    <w:p w:rsidR="00B14887" w:rsidRDefault="00B14887" w:rsidP="00177E64">
      <w:pPr>
        <w:pStyle w:val="NormalWeb"/>
        <w:spacing w:before="168" w:beforeAutospacing="0" w:after="168" w:afterAutospacing="0"/>
        <w:rPr>
          <w:rFonts w:ascii="Tahoma" w:hAnsi="Tahoma" w:cs="Tahoma"/>
          <w:i/>
          <w:iCs/>
          <w:color w:val="3D3D3D"/>
          <w:sz w:val="27"/>
          <w:szCs w:val="27"/>
        </w:rPr>
      </w:pPr>
      <w:r>
        <w:rPr>
          <w:rFonts w:ascii="Tahoma" w:hAnsi="Tahoma" w:cs="Tahoma"/>
          <w:i/>
          <w:iCs/>
          <w:color w:val="3D3D3D"/>
          <w:sz w:val="27"/>
          <w:szCs w:val="27"/>
        </w:rPr>
        <w:t>Двадцать первое. Ночь. Понедельник.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Очертанья столицы во мгле.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Сочинил же какой-то бездельник,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Что бывает любовь на земле.</w:t>
      </w:r>
    </w:p>
    <w:p w:rsidR="00B14887" w:rsidRDefault="00B14887" w:rsidP="00177E64">
      <w:pPr>
        <w:pStyle w:val="NormalWeb"/>
        <w:spacing w:before="168" w:beforeAutospacing="0" w:after="168" w:afterAutospacing="0"/>
        <w:rPr>
          <w:rFonts w:ascii="Tahoma" w:hAnsi="Tahoma" w:cs="Tahoma"/>
          <w:i/>
          <w:iCs/>
          <w:color w:val="3D3D3D"/>
          <w:sz w:val="27"/>
          <w:szCs w:val="27"/>
        </w:rPr>
      </w:pPr>
      <w:r>
        <w:rPr>
          <w:rFonts w:ascii="Tahoma" w:hAnsi="Tahoma" w:cs="Tahoma"/>
          <w:i/>
          <w:iCs/>
          <w:color w:val="3D3D3D"/>
          <w:sz w:val="27"/>
          <w:szCs w:val="27"/>
        </w:rPr>
        <w:t>И от лености или со скуки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Все поверили, так и живут: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Ждут свиданий, боятся разлуки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И любовные песни поют.</w:t>
      </w:r>
    </w:p>
    <w:p w:rsidR="00B14887" w:rsidRDefault="00B14887" w:rsidP="00177E64">
      <w:pPr>
        <w:pStyle w:val="NormalWeb"/>
        <w:spacing w:before="168" w:beforeAutospacing="0" w:after="168" w:afterAutospacing="0"/>
        <w:rPr>
          <w:rFonts w:ascii="Tahoma" w:hAnsi="Tahoma" w:cs="Tahoma"/>
          <w:i/>
          <w:iCs/>
          <w:color w:val="3D3D3D"/>
          <w:sz w:val="27"/>
          <w:szCs w:val="27"/>
        </w:rPr>
      </w:pPr>
      <w:r>
        <w:rPr>
          <w:rFonts w:ascii="Tahoma" w:hAnsi="Tahoma" w:cs="Tahoma"/>
          <w:i/>
          <w:iCs/>
          <w:color w:val="3D3D3D"/>
          <w:sz w:val="27"/>
          <w:szCs w:val="27"/>
        </w:rPr>
        <w:t>Но иным открывается тайна,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И почиет на них тишина…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Я на это наткнулась случайно</w:t>
      </w:r>
      <w:r>
        <w:rPr>
          <w:rFonts w:ascii="Tahoma" w:hAnsi="Tahoma" w:cs="Tahoma"/>
          <w:i/>
          <w:iCs/>
          <w:color w:val="3D3D3D"/>
          <w:sz w:val="27"/>
          <w:szCs w:val="27"/>
        </w:rPr>
        <w:br/>
        <w:t>И с тех пор все как будто больна.</w:t>
      </w: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b/>
          <w:color w:val="2E3137"/>
          <w:u w:val="single"/>
        </w:rPr>
      </w:pPr>
      <w:r w:rsidRPr="00F623EB">
        <w:rPr>
          <w:b/>
          <w:color w:val="2E3137"/>
          <w:u w:val="single"/>
        </w:rPr>
        <w:t>Борис Пастернак «Зимняя ночь»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Мело, мело по всей земле</w:t>
      </w:r>
      <w:r w:rsidRPr="00F623EB">
        <w:rPr>
          <w:color w:val="2E3137"/>
        </w:rPr>
        <w:br/>
        <w:t>Во все пределы.</w:t>
      </w:r>
      <w:r w:rsidRPr="00F623EB">
        <w:rPr>
          <w:color w:val="2E3137"/>
        </w:rPr>
        <w:br/>
        <w:t>Свеча горела на столе,</w:t>
      </w:r>
      <w:r w:rsidRPr="00F623EB">
        <w:rPr>
          <w:color w:val="2E3137"/>
        </w:rPr>
        <w:br/>
        <w:t>Свеча горела.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Как летом роем мошкара</w:t>
      </w:r>
      <w:r w:rsidRPr="00F623EB">
        <w:rPr>
          <w:color w:val="2E3137"/>
        </w:rPr>
        <w:br/>
        <w:t>Летит на пламя,</w:t>
      </w:r>
      <w:r w:rsidRPr="00F623EB">
        <w:rPr>
          <w:color w:val="2E3137"/>
        </w:rPr>
        <w:br/>
        <w:t>Слетались хлопья со двора</w:t>
      </w:r>
      <w:r w:rsidRPr="00F623EB">
        <w:rPr>
          <w:color w:val="2E3137"/>
        </w:rPr>
        <w:br/>
        <w:t>К оконной раме.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Метель лепила на стекле</w:t>
      </w:r>
      <w:r w:rsidRPr="00F623EB">
        <w:rPr>
          <w:color w:val="2E3137"/>
        </w:rPr>
        <w:br/>
        <w:t>Кружки и стрелы.</w:t>
      </w:r>
      <w:r w:rsidRPr="00F623EB">
        <w:rPr>
          <w:color w:val="2E3137"/>
        </w:rPr>
        <w:br/>
        <w:t>Свеча горела на столе,</w:t>
      </w:r>
      <w:r w:rsidRPr="00F623EB">
        <w:rPr>
          <w:color w:val="2E3137"/>
        </w:rPr>
        <w:br/>
        <w:t>Свеча горела.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На озаренный потолок</w:t>
      </w:r>
      <w:r w:rsidRPr="00F623EB">
        <w:rPr>
          <w:color w:val="2E3137"/>
        </w:rPr>
        <w:br/>
        <w:t>Ложились тени,</w:t>
      </w:r>
      <w:r w:rsidRPr="00F623EB">
        <w:rPr>
          <w:color w:val="2E3137"/>
        </w:rPr>
        <w:br/>
        <w:t>Скрещенья рук, скрещенья ног,</w:t>
      </w:r>
      <w:r w:rsidRPr="00F623EB">
        <w:rPr>
          <w:color w:val="2E3137"/>
        </w:rPr>
        <w:br/>
        <w:t>Судьбы скрещенья.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И падали два башмачка</w:t>
      </w:r>
      <w:r w:rsidRPr="00F623EB">
        <w:rPr>
          <w:color w:val="2E3137"/>
        </w:rPr>
        <w:br/>
        <w:t>Со стуком на пол.</w:t>
      </w:r>
      <w:r w:rsidRPr="00F623EB">
        <w:rPr>
          <w:color w:val="2E3137"/>
        </w:rPr>
        <w:br/>
        <w:t>И воск слезами с ночника</w:t>
      </w:r>
      <w:r w:rsidRPr="00F623EB">
        <w:rPr>
          <w:color w:val="2E3137"/>
        </w:rPr>
        <w:br/>
        <w:t>На платье капал.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И все терялось в снежной мгле</w:t>
      </w:r>
      <w:r w:rsidRPr="00F623EB">
        <w:rPr>
          <w:color w:val="2E3137"/>
        </w:rPr>
        <w:br/>
        <w:t>Седой и белой.</w:t>
      </w:r>
      <w:r w:rsidRPr="00F623EB">
        <w:rPr>
          <w:color w:val="2E3137"/>
        </w:rPr>
        <w:br/>
        <w:t>Свеча горела на столе,</w:t>
      </w:r>
      <w:r w:rsidRPr="00F623EB">
        <w:rPr>
          <w:color w:val="2E3137"/>
        </w:rPr>
        <w:br/>
        <w:t>Свеча горела.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На свечку дуло из угла,</w:t>
      </w:r>
      <w:r w:rsidRPr="00F623EB">
        <w:rPr>
          <w:color w:val="2E3137"/>
        </w:rPr>
        <w:br/>
        <w:t>И жар соблазна</w:t>
      </w:r>
      <w:r w:rsidRPr="00F623EB">
        <w:rPr>
          <w:color w:val="2E3137"/>
        </w:rPr>
        <w:br/>
        <w:t>Вздымал, как ангел, два крыла</w:t>
      </w:r>
      <w:r w:rsidRPr="00F623EB">
        <w:rPr>
          <w:color w:val="2E3137"/>
        </w:rPr>
        <w:br/>
        <w:t>Крестообразно.</w:t>
      </w:r>
    </w:p>
    <w:p w:rsidR="00B14887" w:rsidRPr="00F623EB" w:rsidRDefault="00B14887" w:rsidP="00F623EB">
      <w:pPr>
        <w:pStyle w:val="NormalWeb"/>
        <w:shd w:val="clear" w:color="auto" w:fill="FFFFFF"/>
        <w:spacing w:before="0" w:beforeAutospacing="0" w:after="150" w:afterAutospacing="0"/>
        <w:rPr>
          <w:color w:val="2E3137"/>
        </w:rPr>
      </w:pPr>
      <w:r w:rsidRPr="00F623EB">
        <w:rPr>
          <w:color w:val="2E3137"/>
        </w:rPr>
        <w:t>Мело весь месяц в феврале,</w:t>
      </w:r>
      <w:r w:rsidRPr="00F623EB">
        <w:rPr>
          <w:color w:val="2E3137"/>
        </w:rPr>
        <w:br/>
        <w:t>И то и дело</w:t>
      </w:r>
      <w:r w:rsidRPr="00F623EB">
        <w:rPr>
          <w:color w:val="2E3137"/>
        </w:rPr>
        <w:br/>
        <w:t>Свеча горела на столе,</w:t>
      </w:r>
      <w:r w:rsidRPr="00F623EB">
        <w:rPr>
          <w:color w:val="2E3137"/>
        </w:rPr>
        <w:br/>
        <w:t>Свеча горела.</w:t>
      </w: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5" o:spid="_x0000_i1029" type="#_x0000_t75" alt="https://pp.userapi.com/c625323/v625323607/45e7/1K5IB5yR86Y.jpg" style="width:444pt;height:348.75pt;visibility:visible">
            <v:imagedata r:id="rId9" o:title=""/>
          </v:shape>
        </w:pict>
      </w:r>
    </w:p>
    <w:p w:rsidR="00B14887" w:rsidRDefault="00B14887" w:rsidP="00D3053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8" o:spid="_x0000_i1030" type="#_x0000_t75" alt="https://pp.userapi.com/c7011/v7011842/2c901/uaVWLZ8q9uQ.jpg" style="width:318.75pt;height:177.75pt;visibility:visible">
            <v:imagedata r:id="rId10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i1031" type="#_x0000_t75" alt="https://pp.userapi.com/c7008/v7008687/6a4a3/AOINlfCT7J8.jpg" style="width:429pt;height:216.75pt;visibility:visible">
            <v:imagedata r:id="rId11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6" o:spid="_x0000_i1032" type="#_x0000_t75" alt="https://pp.userapi.com/c7003/v7003410/32a67/PawosRNHsu0.jpg" style="width:467.25pt;height:350.25pt;visibility:visible">
            <v:imagedata r:id="rId12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Свекла, щавель, шарфы, торты, банты, каталог, жалюзи, сливовый, украинский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Туфля, включит, звонит, квартал, завидно, баловать, красивее, столяр, облегчить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 w:rsidRPr="000D78D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2" o:spid="_x0000_i1033" type="#_x0000_t75" style="width:228.75pt;height:165pt;visibility:visible">
            <v:imagedata r:id="rId8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 w:rsidRPr="000D78D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3" o:spid="_x0000_i1034" type="#_x0000_t75" style="width:228.75pt;height:165pt;visibility:visible">
            <v:imagedata r:id="rId8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Видеть всё в розовом свете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На белом свете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(остановиться) как вкопанный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(попрощаться) раз и навсегда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Разложить по полочкам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Обращать внимание (на кого-либо)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На край света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Прийти в себя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Pr="005A6846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Забыть про всё на свете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  <w:r w:rsidRPr="005A6846">
        <w:rPr>
          <w:rFonts w:ascii="Times New Roman" w:hAnsi="Times New Roman"/>
          <w:sz w:val="28"/>
          <w:szCs w:val="28"/>
        </w:rPr>
        <w:t>(ходить) сам не свой</w:t>
      </w:r>
    </w:p>
    <w:p w:rsidR="00B14887" w:rsidRDefault="00B14887" w:rsidP="005A6846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Перерыть всё вверх дном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Сочинять на ходу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Пойти по их стопам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Быть на седьмом небе от счастья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Сбежать на край света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За его счет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Вдоль и поперек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Свет клином сошелся на нем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Быть в самый раз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Перевести дух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Лезут в голову (мысли)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Телячьи нежности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быть не ко двору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Пройти тернистый путь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настраивать на определенный лад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От нечего делать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Выше моих сил</w:t>
      </w:r>
    </w:p>
    <w:p w:rsidR="00B14887" w:rsidRPr="00911475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Лезть под руку</w:t>
      </w:r>
    </w:p>
    <w:p w:rsidR="00B14887" w:rsidRDefault="00B14887" w:rsidP="00911475">
      <w:pPr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Провалиться сквозь землю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7" o:spid="_x0000_i1035" type="#_x0000_t75" alt="https://pp.userapi.com/c543100/v543100842/3ec16/B0UCzmnl1zg.jpg" style="width:318.75pt;height:177.75pt;visibility:visible">
            <v:imagedata r:id="rId13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9" o:spid="_x0000_i1036" type="#_x0000_t75" alt="https://pp.userapi.com/c543107/v543107268/11eed/nSW20RVLHSc.jpg" style="width:452.25pt;height:234.75pt;visibility:visible">
            <v:imagedata r:id="rId14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0" o:spid="_x0000_i1037" type="#_x0000_t75" alt="https://pp.userapi.com/c7003/v7003475/6dea/2orDF2proqQ.jpg" style="width:453pt;height:244.5pt;visibility:visible">
            <v:imagedata r:id="rId15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1" o:spid="_x0000_i1038" type="#_x0000_t75" alt="https://pp.userapi.com/c543105/v543105842/41dc/lM5polLkVlE.jpg" style="width:375pt;height:225pt;visibility:visible">
            <v:imagedata r:id="rId16" o:title=""/>
          </v:shape>
        </w:pic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 для пожилых беременных мужчин-инвалидов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7C6E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 для пожилых беременных мужчин-инвалидов</w:t>
      </w: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</w:p>
    <w:p w:rsidR="00B14887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4" o:spid="_x0000_i1039" type="#_x0000_t75" alt="https://pp.userapi.com/c625331/v625331306/62a5/TlckMYjVzTI.jpg" style="width:449.25pt;height:306.75pt;visibility:visible">
            <v:imagedata r:id="rId17" o:title=""/>
          </v:shape>
        </w:pict>
      </w:r>
    </w:p>
    <w:p w:rsidR="00B14887" w:rsidRPr="00404EE9" w:rsidRDefault="00B14887" w:rsidP="00D3053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6" o:spid="_x0000_i1040" type="#_x0000_t75" alt="https://pp.userapi.com/c540103/v540103190/7196/1Xe3FSl8fIA.jpg" style="width:318.75pt;height:177.75pt;visibility:visible">
            <v:imagedata r:id="rId18" o:title=""/>
          </v:shape>
        </w:pict>
      </w:r>
    </w:p>
    <w:sectPr w:rsidR="00B14887" w:rsidRPr="00404EE9" w:rsidSect="004D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CFB"/>
    <w:multiLevelType w:val="multilevel"/>
    <w:tmpl w:val="6E8A0A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>
    <w:nsid w:val="56610C33"/>
    <w:multiLevelType w:val="hybridMultilevel"/>
    <w:tmpl w:val="AFD2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B38"/>
    <w:rsid w:val="000A764B"/>
    <w:rsid w:val="000D78D2"/>
    <w:rsid w:val="0014115A"/>
    <w:rsid w:val="00177E64"/>
    <w:rsid w:val="001F3563"/>
    <w:rsid w:val="0026647A"/>
    <w:rsid w:val="003460CB"/>
    <w:rsid w:val="003E56D3"/>
    <w:rsid w:val="00404EE9"/>
    <w:rsid w:val="00494B38"/>
    <w:rsid w:val="004D730F"/>
    <w:rsid w:val="00504705"/>
    <w:rsid w:val="005A6846"/>
    <w:rsid w:val="007C6EDD"/>
    <w:rsid w:val="00854FD2"/>
    <w:rsid w:val="00911475"/>
    <w:rsid w:val="00920FF2"/>
    <w:rsid w:val="00996F74"/>
    <w:rsid w:val="00A32957"/>
    <w:rsid w:val="00B14887"/>
    <w:rsid w:val="00B346BB"/>
    <w:rsid w:val="00BB4963"/>
    <w:rsid w:val="00BC3F56"/>
    <w:rsid w:val="00C40C94"/>
    <w:rsid w:val="00C86992"/>
    <w:rsid w:val="00D30535"/>
    <w:rsid w:val="00F62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30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4E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4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0C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177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77E6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24</Pages>
  <Words>1310</Words>
  <Characters>7467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Неделя русского языка и литературы</dc:title>
  <dc:subject/>
  <dc:creator>Hp</dc:creator>
  <cp:keywords/>
  <dc:description/>
  <cp:lastModifiedBy>НИЖНЯЯ ЧЕРШИЛА</cp:lastModifiedBy>
  <cp:revision>3</cp:revision>
  <cp:lastPrinted>2018-01-15T19:34:00Z</cp:lastPrinted>
  <dcterms:created xsi:type="dcterms:W3CDTF">2018-01-19T17:09:00Z</dcterms:created>
  <dcterms:modified xsi:type="dcterms:W3CDTF">2018-01-19T17:10:00Z</dcterms:modified>
</cp:coreProperties>
</file>